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91A" w:rsidRPr="00D7657A" w:rsidRDefault="0026691A" w:rsidP="00D15566">
      <w:bookmarkStart w:id="0" w:name="_GoBack"/>
      <w:bookmarkEnd w:id="0"/>
    </w:p>
    <w:p w:rsidR="00EB237A" w:rsidRPr="00D7657A" w:rsidRDefault="00EB237A" w:rsidP="002B721A">
      <w:pPr>
        <w:jc w:val="center"/>
        <w:rPr>
          <w:rFonts w:ascii="Times New Roman" w:hAnsi="Times New Roman"/>
        </w:rPr>
      </w:pPr>
    </w:p>
    <w:p w:rsidR="002B721A" w:rsidRPr="00D7657A" w:rsidRDefault="002B721A" w:rsidP="002B721A">
      <w:pPr>
        <w:jc w:val="center"/>
        <w:rPr>
          <w:rFonts w:ascii="Times New Roman" w:hAnsi="Times New Roman"/>
        </w:rPr>
      </w:pPr>
    </w:p>
    <w:p w:rsidR="004B6FA4" w:rsidRPr="00E75591" w:rsidRDefault="002B721A" w:rsidP="002B721A">
      <w:pPr>
        <w:jc w:val="center"/>
        <w:rPr>
          <w:rFonts w:ascii="Times New Roman" w:hAnsi="Times New Roman"/>
          <w:sz w:val="32"/>
        </w:rPr>
      </w:pPr>
      <w:r w:rsidRPr="00E75591">
        <w:rPr>
          <w:rFonts w:ascii="Times New Roman" w:hAnsi="Times New Roman"/>
          <w:sz w:val="32"/>
        </w:rPr>
        <w:t xml:space="preserve">Institutional Self Evaluation Training Workshop </w:t>
      </w:r>
    </w:p>
    <w:p w:rsidR="004B6FA4" w:rsidRPr="00E75591" w:rsidRDefault="004B6FA4" w:rsidP="002B721A">
      <w:pPr>
        <w:jc w:val="center"/>
        <w:rPr>
          <w:rFonts w:ascii="Times New Roman" w:hAnsi="Times New Roman"/>
          <w:sz w:val="32"/>
        </w:rPr>
      </w:pPr>
    </w:p>
    <w:p w:rsidR="002B721A" w:rsidRPr="00E75591" w:rsidRDefault="002B721A" w:rsidP="002B721A">
      <w:pPr>
        <w:jc w:val="center"/>
        <w:rPr>
          <w:rFonts w:ascii="Times New Roman" w:hAnsi="Times New Roman"/>
          <w:sz w:val="32"/>
        </w:rPr>
      </w:pPr>
      <w:r w:rsidRPr="00E75591">
        <w:rPr>
          <w:rFonts w:ascii="Times New Roman" w:hAnsi="Times New Roman"/>
          <w:sz w:val="32"/>
        </w:rPr>
        <w:t>Agenda</w:t>
      </w:r>
    </w:p>
    <w:p w:rsidR="00C037F0" w:rsidRPr="00E75591" w:rsidRDefault="00C037F0" w:rsidP="002B721A">
      <w:pPr>
        <w:jc w:val="center"/>
        <w:rPr>
          <w:rFonts w:ascii="Times New Roman" w:hAnsi="Times New Roman"/>
          <w:sz w:val="32"/>
        </w:rPr>
      </w:pPr>
    </w:p>
    <w:p w:rsidR="00E75591" w:rsidRDefault="00C037F0" w:rsidP="002B721A">
      <w:pPr>
        <w:jc w:val="center"/>
        <w:rPr>
          <w:rFonts w:ascii="Times New Roman" w:hAnsi="Times New Roman"/>
          <w:sz w:val="32"/>
        </w:rPr>
      </w:pPr>
      <w:r w:rsidRPr="00E75591">
        <w:rPr>
          <w:rFonts w:ascii="Times New Roman" w:hAnsi="Times New Roman"/>
          <w:sz w:val="32"/>
        </w:rPr>
        <w:t>Friday, January 25</w:t>
      </w:r>
    </w:p>
    <w:p w:rsidR="00C037F0" w:rsidRPr="00E75591" w:rsidRDefault="00C037F0" w:rsidP="002B721A">
      <w:pPr>
        <w:jc w:val="center"/>
        <w:rPr>
          <w:rFonts w:ascii="Times New Roman" w:hAnsi="Times New Roman"/>
          <w:sz w:val="32"/>
        </w:rPr>
      </w:pPr>
      <w:r w:rsidRPr="00E75591">
        <w:rPr>
          <w:rFonts w:ascii="Times New Roman" w:hAnsi="Times New Roman"/>
          <w:sz w:val="32"/>
        </w:rPr>
        <w:t>9am – 2pm</w:t>
      </w:r>
    </w:p>
    <w:p w:rsidR="004B6FA4" w:rsidRPr="00D7657A" w:rsidRDefault="004B6FA4" w:rsidP="001470FD">
      <w:pPr>
        <w:spacing w:line="480" w:lineRule="auto"/>
        <w:jc w:val="center"/>
        <w:rPr>
          <w:rFonts w:ascii="Times New Roman" w:hAnsi="Times New Roman"/>
          <w:sz w:val="28"/>
        </w:rPr>
      </w:pPr>
    </w:p>
    <w:p w:rsidR="00C037F0" w:rsidRDefault="00C037F0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>
        <w:rPr>
          <w:sz w:val="26"/>
        </w:rPr>
        <w:t>Introductions</w:t>
      </w:r>
      <w:r w:rsidR="007F66EB">
        <w:rPr>
          <w:sz w:val="26"/>
        </w:rPr>
        <w:t xml:space="preserve"> and Expected Outcomes</w:t>
      </w:r>
    </w:p>
    <w:p w:rsidR="004B6FA4" w:rsidRPr="00D7657A" w:rsidRDefault="004B6FA4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 w:rsidRPr="00D7657A">
        <w:rPr>
          <w:sz w:val="26"/>
        </w:rPr>
        <w:t>Accreditation/ACCJC overview</w:t>
      </w:r>
    </w:p>
    <w:p w:rsidR="004B6FA4" w:rsidRPr="00D7657A" w:rsidRDefault="00F402DD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>
        <w:rPr>
          <w:sz w:val="26"/>
        </w:rPr>
        <w:t>S</w:t>
      </w:r>
      <w:r w:rsidR="004B6FA4" w:rsidRPr="00D7657A">
        <w:rPr>
          <w:sz w:val="26"/>
        </w:rPr>
        <w:t>tarti</w:t>
      </w:r>
      <w:r>
        <w:rPr>
          <w:sz w:val="26"/>
        </w:rPr>
        <w:t xml:space="preserve">ng with the </w:t>
      </w:r>
      <w:r w:rsidR="007F66EB">
        <w:rPr>
          <w:sz w:val="26"/>
        </w:rPr>
        <w:t>R</w:t>
      </w:r>
      <w:r>
        <w:rPr>
          <w:sz w:val="26"/>
        </w:rPr>
        <w:t xml:space="preserve">ight </w:t>
      </w:r>
      <w:r w:rsidR="007F66EB">
        <w:rPr>
          <w:sz w:val="26"/>
        </w:rPr>
        <w:t>F</w:t>
      </w:r>
      <w:r>
        <w:rPr>
          <w:sz w:val="26"/>
        </w:rPr>
        <w:t xml:space="preserve">rame of </w:t>
      </w:r>
      <w:r w:rsidR="007F66EB">
        <w:rPr>
          <w:sz w:val="26"/>
        </w:rPr>
        <w:t>M</w:t>
      </w:r>
      <w:r>
        <w:rPr>
          <w:sz w:val="26"/>
        </w:rPr>
        <w:t>ind</w:t>
      </w:r>
    </w:p>
    <w:p w:rsidR="004B6FA4" w:rsidRPr="00D7657A" w:rsidRDefault="004B6FA4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 w:rsidRPr="00D7657A">
        <w:rPr>
          <w:sz w:val="26"/>
        </w:rPr>
        <w:t xml:space="preserve">Institutional </w:t>
      </w:r>
      <w:r w:rsidR="00F402DD">
        <w:rPr>
          <w:sz w:val="26"/>
        </w:rPr>
        <w:t>S</w:t>
      </w:r>
      <w:r w:rsidRPr="00D7657A">
        <w:rPr>
          <w:sz w:val="26"/>
        </w:rPr>
        <w:t>elf-Evaluation Process</w:t>
      </w:r>
      <w:r w:rsidR="00F402DD">
        <w:rPr>
          <w:sz w:val="26"/>
        </w:rPr>
        <w:t>:  Getting started and organized</w:t>
      </w:r>
    </w:p>
    <w:p w:rsidR="00C037F0" w:rsidRPr="00C037F0" w:rsidRDefault="004B6FA4" w:rsidP="00C037F0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 w:rsidRPr="00D7657A">
        <w:rPr>
          <w:sz w:val="26"/>
        </w:rPr>
        <w:t>Interpreting Standards and Exercise</w:t>
      </w:r>
    </w:p>
    <w:p w:rsidR="00C037F0" w:rsidRDefault="00C037F0" w:rsidP="00C037F0">
      <w:pPr>
        <w:spacing w:line="480" w:lineRule="auto"/>
        <w:ind w:left="360"/>
        <w:rPr>
          <w:sz w:val="26"/>
        </w:rPr>
      </w:pPr>
      <w:r>
        <w:rPr>
          <w:sz w:val="26"/>
        </w:rPr>
        <w:t>Lunch ~ 12:00 – 12:45pm</w:t>
      </w:r>
    </w:p>
    <w:p w:rsidR="004B6FA4" w:rsidRPr="00D7657A" w:rsidRDefault="004B6FA4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 w:rsidRPr="00D7657A">
        <w:rPr>
          <w:sz w:val="26"/>
        </w:rPr>
        <w:t>Institutional Self Evaluation Report</w:t>
      </w:r>
      <w:r w:rsidR="00B61EBB">
        <w:rPr>
          <w:sz w:val="26"/>
        </w:rPr>
        <w:t>: Q</w:t>
      </w:r>
      <w:r w:rsidRPr="00D7657A">
        <w:rPr>
          <w:sz w:val="26"/>
        </w:rPr>
        <w:t xml:space="preserve">ualities of an </w:t>
      </w:r>
      <w:r w:rsidR="00B61EBB">
        <w:rPr>
          <w:sz w:val="26"/>
        </w:rPr>
        <w:t>E</w:t>
      </w:r>
      <w:r w:rsidRPr="00D7657A">
        <w:rPr>
          <w:sz w:val="26"/>
        </w:rPr>
        <w:t xml:space="preserve">ffective </w:t>
      </w:r>
      <w:r w:rsidR="00B61EBB">
        <w:rPr>
          <w:sz w:val="26"/>
        </w:rPr>
        <w:t>Report</w:t>
      </w:r>
    </w:p>
    <w:p w:rsidR="00B61EBB" w:rsidRDefault="004B6FA4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 w:rsidRPr="00D7657A">
        <w:rPr>
          <w:sz w:val="26"/>
        </w:rPr>
        <w:t>Next Steps</w:t>
      </w:r>
      <w:r w:rsidR="00B61EBB">
        <w:rPr>
          <w:sz w:val="26"/>
        </w:rPr>
        <w:t xml:space="preserve">: </w:t>
      </w:r>
    </w:p>
    <w:p w:rsidR="00350757" w:rsidRDefault="00B61EBB" w:rsidP="00B61EBB">
      <w:pPr>
        <w:pStyle w:val="ListParagraph"/>
        <w:numPr>
          <w:ilvl w:val="1"/>
          <w:numId w:val="5"/>
        </w:numPr>
        <w:spacing w:line="480" w:lineRule="auto"/>
        <w:rPr>
          <w:sz w:val="26"/>
        </w:rPr>
      </w:pPr>
      <w:r>
        <w:rPr>
          <w:sz w:val="26"/>
        </w:rPr>
        <w:t>H</w:t>
      </w:r>
      <w:r w:rsidR="004B6FA4" w:rsidRPr="00D7657A">
        <w:rPr>
          <w:sz w:val="26"/>
        </w:rPr>
        <w:t xml:space="preserve">ow the </w:t>
      </w:r>
      <w:r w:rsidR="00350757">
        <w:rPr>
          <w:sz w:val="26"/>
        </w:rPr>
        <w:t>V</w:t>
      </w:r>
      <w:r w:rsidR="004B6FA4" w:rsidRPr="00D7657A">
        <w:rPr>
          <w:sz w:val="26"/>
        </w:rPr>
        <w:t xml:space="preserve">isit </w:t>
      </w:r>
      <w:r w:rsidR="00350757">
        <w:rPr>
          <w:sz w:val="26"/>
        </w:rPr>
        <w:t>Occurs</w:t>
      </w:r>
    </w:p>
    <w:p w:rsidR="004B6FA4" w:rsidRDefault="00350757" w:rsidP="00B61EBB">
      <w:pPr>
        <w:pStyle w:val="ListParagraph"/>
        <w:numPr>
          <w:ilvl w:val="1"/>
          <w:numId w:val="5"/>
        </w:numPr>
        <w:spacing w:line="480" w:lineRule="auto"/>
        <w:rPr>
          <w:sz w:val="26"/>
        </w:rPr>
      </w:pPr>
      <w:r>
        <w:rPr>
          <w:sz w:val="26"/>
        </w:rPr>
        <w:t xml:space="preserve">Knowing </w:t>
      </w:r>
      <w:r w:rsidR="00B61EBB">
        <w:rPr>
          <w:sz w:val="26"/>
        </w:rPr>
        <w:t>your A</w:t>
      </w:r>
      <w:r>
        <w:rPr>
          <w:sz w:val="26"/>
        </w:rPr>
        <w:t xml:space="preserve">udience </w:t>
      </w:r>
    </w:p>
    <w:p w:rsidR="00F402DD" w:rsidRPr="00D7657A" w:rsidRDefault="00F402DD" w:rsidP="001470FD">
      <w:pPr>
        <w:pStyle w:val="ListParagraph"/>
        <w:numPr>
          <w:ilvl w:val="0"/>
          <w:numId w:val="5"/>
        </w:numPr>
        <w:spacing w:line="480" w:lineRule="auto"/>
        <w:rPr>
          <w:sz w:val="26"/>
        </w:rPr>
      </w:pPr>
      <w:r>
        <w:rPr>
          <w:sz w:val="26"/>
        </w:rPr>
        <w:t>Remaining Thoughts</w:t>
      </w:r>
    </w:p>
    <w:p w:rsidR="004B6FA4" w:rsidRPr="00D7657A" w:rsidRDefault="004B6FA4" w:rsidP="002B721A">
      <w:pPr>
        <w:jc w:val="center"/>
        <w:rPr>
          <w:rFonts w:ascii="Times New Roman" w:hAnsi="Times New Roman"/>
        </w:rPr>
      </w:pPr>
    </w:p>
    <w:p w:rsidR="002B721A" w:rsidRPr="00D7657A" w:rsidRDefault="002B721A" w:rsidP="002B721A">
      <w:pPr>
        <w:jc w:val="center"/>
        <w:rPr>
          <w:rFonts w:ascii="Times New Roman" w:hAnsi="Times New Roman"/>
        </w:rPr>
      </w:pPr>
    </w:p>
    <w:p w:rsidR="002B721A" w:rsidRPr="00D7657A" w:rsidRDefault="002B721A">
      <w:pPr>
        <w:jc w:val="center"/>
        <w:rPr>
          <w:rFonts w:ascii="Times New Roman" w:hAnsi="Times New Roman"/>
        </w:rPr>
      </w:pPr>
    </w:p>
    <w:sectPr w:rsidR="002B721A" w:rsidRPr="00D7657A" w:rsidSect="00EB237A"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E2E" w:rsidRDefault="00595E2E" w:rsidP="005204C4">
      <w:r>
        <w:separator/>
      </w:r>
    </w:p>
  </w:endnote>
  <w:endnote w:type="continuationSeparator" w:id="0">
    <w:p w:rsidR="00595E2E" w:rsidRDefault="00595E2E" w:rsidP="00520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">
    <w:altName w:val="Arial"/>
    <w:charset w:val="00"/>
    <w:family w:val="swiss"/>
    <w:pitch w:val="variable"/>
    <w:sig w:usb0="00000000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7F8" w:rsidRPr="00E777F8" w:rsidRDefault="00E777F8" w:rsidP="00E777F8">
    <w:pPr>
      <w:pStyle w:val="Footer"/>
      <w:tabs>
        <w:tab w:val="clear" w:pos="4680"/>
        <w:tab w:val="clear" w:pos="9360"/>
      </w:tabs>
      <w:jc w:val="right"/>
      <w:rPr>
        <w:rFonts w:ascii="Gill Sans" w:hAnsi="Gill Sans" w:cs="Gill Sans"/>
        <w:caps/>
        <w:noProof/>
        <w:color w:val="363C3F"/>
      </w:rPr>
    </w:pPr>
    <w:r w:rsidRPr="00E777F8">
      <w:rPr>
        <w:rFonts w:ascii="Gill Sans" w:hAnsi="Gill Sans" w:cs="Gill Sans"/>
        <w:caps/>
        <w:color w:val="363C3F"/>
      </w:rPr>
      <w:fldChar w:fldCharType="begin"/>
    </w:r>
    <w:r w:rsidRPr="00E777F8">
      <w:rPr>
        <w:rFonts w:ascii="Gill Sans" w:hAnsi="Gill Sans" w:cs="Gill Sans"/>
        <w:caps/>
        <w:color w:val="363C3F"/>
      </w:rPr>
      <w:instrText xml:space="preserve"> PAGE   \* MERGEFORMAT </w:instrText>
    </w:r>
    <w:r w:rsidRPr="00E777F8">
      <w:rPr>
        <w:rFonts w:ascii="Gill Sans" w:hAnsi="Gill Sans" w:cs="Gill Sans"/>
        <w:caps/>
        <w:color w:val="363C3F"/>
      </w:rPr>
      <w:fldChar w:fldCharType="separate"/>
    </w:r>
    <w:r w:rsidR="00AF4A47">
      <w:rPr>
        <w:rFonts w:ascii="Gill Sans" w:hAnsi="Gill Sans" w:cs="Gill Sans"/>
        <w:caps/>
        <w:noProof/>
        <w:color w:val="363C3F"/>
      </w:rPr>
      <w:t>2</w:t>
    </w:r>
    <w:r w:rsidRPr="00E777F8">
      <w:rPr>
        <w:rFonts w:ascii="Gill Sans" w:hAnsi="Gill Sans" w:cs="Gill Sans"/>
        <w:caps/>
        <w:noProof/>
        <w:color w:val="363C3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7F8" w:rsidRPr="00E777F8" w:rsidRDefault="00E777F8" w:rsidP="00E777F8">
    <w:pPr>
      <w:pStyle w:val="Footer"/>
      <w:jc w:val="both"/>
      <w:rPr>
        <w:rFonts w:ascii="Gill Sans" w:hAnsi="Gill Sans" w:cs="Gill Sans"/>
        <w:color w:val="363C3F"/>
      </w:rPr>
    </w:pPr>
    <w:r w:rsidRPr="00E777F8">
      <w:rPr>
        <w:rFonts w:ascii="Gill Sans" w:hAnsi="Gill Sans" w:cs="Gill Sans"/>
        <w:color w:val="363C3F"/>
      </w:rPr>
      <w:fldChar w:fldCharType="begin"/>
    </w:r>
    <w:r w:rsidRPr="00E777F8">
      <w:rPr>
        <w:rFonts w:ascii="Gill Sans" w:hAnsi="Gill Sans" w:cs="Gill Sans"/>
        <w:color w:val="363C3F"/>
      </w:rPr>
      <w:instrText xml:space="preserve"> PAGE   \* MERGEFORMAT </w:instrText>
    </w:r>
    <w:r w:rsidRPr="00E777F8">
      <w:rPr>
        <w:rFonts w:ascii="Gill Sans" w:hAnsi="Gill Sans" w:cs="Gill Sans"/>
        <w:color w:val="363C3F"/>
      </w:rPr>
      <w:fldChar w:fldCharType="separate"/>
    </w:r>
    <w:r w:rsidR="00AF4A47">
      <w:rPr>
        <w:rFonts w:ascii="Gill Sans" w:hAnsi="Gill Sans" w:cs="Gill Sans"/>
        <w:noProof/>
        <w:color w:val="363C3F"/>
      </w:rPr>
      <w:t>3</w:t>
    </w:r>
    <w:r w:rsidRPr="00E777F8">
      <w:rPr>
        <w:rFonts w:ascii="Gill Sans" w:hAnsi="Gill Sans" w:cs="Gill Sans"/>
        <w:color w:val="363C3F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7F8" w:rsidRDefault="00E777F8" w:rsidP="00D15566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E2E" w:rsidRDefault="00595E2E" w:rsidP="005204C4">
      <w:r>
        <w:separator/>
      </w:r>
    </w:p>
  </w:footnote>
  <w:footnote w:type="continuationSeparator" w:id="0">
    <w:p w:rsidR="00595E2E" w:rsidRDefault="00595E2E" w:rsidP="00520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4C4" w:rsidRDefault="00730862" w:rsidP="00D15566">
    <w:pPr>
      <w:pStyle w:val="Header"/>
      <w:tabs>
        <w:tab w:val="clear" w:pos="4680"/>
        <w:tab w:val="clear" w:pos="9360"/>
        <w:tab w:val="left" w:pos="827"/>
      </w:tabs>
      <w:spacing w:after="1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EF3DBB" wp14:editId="571FFC7C">
          <wp:simplePos x="0" y="0"/>
          <wp:positionH relativeFrom="page">
            <wp:align>center</wp:align>
          </wp:positionH>
          <wp:positionV relativeFrom="page">
            <wp:posOffset>342900</wp:posOffset>
          </wp:positionV>
          <wp:extent cx="5934456" cy="950976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 Bann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456" cy="950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32A35"/>
    <w:multiLevelType w:val="hybridMultilevel"/>
    <w:tmpl w:val="FC46B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22871"/>
    <w:multiLevelType w:val="hybridMultilevel"/>
    <w:tmpl w:val="7CC6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46C1C"/>
    <w:multiLevelType w:val="hybridMultilevel"/>
    <w:tmpl w:val="1BC0D7E6"/>
    <w:lvl w:ilvl="0" w:tplc="4EA2F474">
      <w:start w:val="1"/>
      <w:numFmt w:val="bullet"/>
      <w:pStyle w:val="ACCJC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A06B7"/>
    <w:multiLevelType w:val="hybridMultilevel"/>
    <w:tmpl w:val="5B54F75E"/>
    <w:lvl w:ilvl="0" w:tplc="900236A2">
      <w:start w:val="1"/>
      <w:numFmt w:val="upperLetter"/>
      <w:pStyle w:val="LetterA-B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72454"/>
    <w:multiLevelType w:val="hybridMultilevel"/>
    <w:tmpl w:val="C00E8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7650"/>
    <w:rsid w:val="00117F29"/>
    <w:rsid w:val="001336F3"/>
    <w:rsid w:val="001470FD"/>
    <w:rsid w:val="0026691A"/>
    <w:rsid w:val="002B721A"/>
    <w:rsid w:val="00336DD5"/>
    <w:rsid w:val="00350757"/>
    <w:rsid w:val="003526A8"/>
    <w:rsid w:val="00381D52"/>
    <w:rsid w:val="003C76D1"/>
    <w:rsid w:val="003D074A"/>
    <w:rsid w:val="0044209B"/>
    <w:rsid w:val="004B6FA4"/>
    <w:rsid w:val="00501527"/>
    <w:rsid w:val="00511896"/>
    <w:rsid w:val="005204C4"/>
    <w:rsid w:val="00595E2E"/>
    <w:rsid w:val="005C0FAA"/>
    <w:rsid w:val="00730862"/>
    <w:rsid w:val="00751C47"/>
    <w:rsid w:val="00793A55"/>
    <w:rsid w:val="007F66EB"/>
    <w:rsid w:val="00864914"/>
    <w:rsid w:val="009B7028"/>
    <w:rsid w:val="00AF4A47"/>
    <w:rsid w:val="00B61EBB"/>
    <w:rsid w:val="00B70A98"/>
    <w:rsid w:val="00BC0099"/>
    <w:rsid w:val="00BD182F"/>
    <w:rsid w:val="00C037F0"/>
    <w:rsid w:val="00CC2995"/>
    <w:rsid w:val="00D15566"/>
    <w:rsid w:val="00D3025F"/>
    <w:rsid w:val="00D7657A"/>
    <w:rsid w:val="00DA3A66"/>
    <w:rsid w:val="00E344E9"/>
    <w:rsid w:val="00E75591"/>
    <w:rsid w:val="00E777F8"/>
    <w:rsid w:val="00EB237A"/>
    <w:rsid w:val="00EB7650"/>
    <w:rsid w:val="00EE4BF7"/>
    <w:rsid w:val="00EF05FD"/>
    <w:rsid w:val="00F402DD"/>
    <w:rsid w:val="00F855B6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28BDB01-90B4-48C4-B19F-9A3FD13A4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Bold" w:eastAsiaTheme="minorHAnsi" w:hAnsi="Times New Roman Bold" w:cs="Times New Roman"/>
        <w:b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A-B">
    <w:name w:val="Letter A-B"/>
    <w:qFormat/>
    <w:rsid w:val="00FE181C"/>
    <w:pPr>
      <w:numPr>
        <w:numId w:val="1"/>
      </w:numPr>
    </w:pPr>
    <w:rPr>
      <w:rFonts w:ascii="Trebuchet MS" w:eastAsia="Times New Roman" w:hAnsi="Trebuchet MS"/>
    </w:rPr>
  </w:style>
  <w:style w:type="paragraph" w:customStyle="1" w:styleId="BodyParagraphText">
    <w:name w:val="Body Paragraph Text"/>
    <w:qFormat/>
    <w:rsid w:val="00FE181C"/>
    <w:pPr>
      <w:spacing w:after="220"/>
      <w:ind w:left="720"/>
    </w:pPr>
    <w:rPr>
      <w:rFonts w:ascii="Trebuchet MS" w:eastAsia="Times New Roman" w:hAnsi="Trebuchet MS"/>
    </w:rPr>
  </w:style>
  <w:style w:type="paragraph" w:customStyle="1" w:styleId="ACCJCBulletList">
    <w:name w:val="ACCJC Bullet List"/>
    <w:qFormat/>
    <w:rsid w:val="00CC2995"/>
    <w:pPr>
      <w:numPr>
        <w:numId w:val="2"/>
      </w:numPr>
    </w:pPr>
  </w:style>
  <w:style w:type="paragraph" w:customStyle="1" w:styleId="IndentedBodyText">
    <w:name w:val="Indented Body Text"/>
    <w:basedOn w:val="Normal"/>
    <w:qFormat/>
    <w:rsid w:val="00CC2995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204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4C4"/>
  </w:style>
  <w:style w:type="paragraph" w:styleId="Footer">
    <w:name w:val="footer"/>
    <w:basedOn w:val="Normal"/>
    <w:link w:val="FooterChar"/>
    <w:uiPriority w:val="99"/>
    <w:unhideWhenUsed/>
    <w:rsid w:val="005204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4C4"/>
  </w:style>
  <w:style w:type="character" w:styleId="Hyperlink">
    <w:name w:val="Hyperlink"/>
    <w:basedOn w:val="DefaultParagraphFont"/>
    <w:uiPriority w:val="99"/>
    <w:unhideWhenUsed/>
    <w:rsid w:val="00E777F8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77F8"/>
  </w:style>
  <w:style w:type="paragraph" w:styleId="ListParagraph">
    <w:name w:val="List Paragraph"/>
    <w:basedOn w:val="Normal"/>
    <w:uiPriority w:val="34"/>
    <w:qFormat/>
    <w:rsid w:val="00266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8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_Office%20Operations\Letterhead%20&amp;%20Logos\MEMO%20TEMPLATE_2017_07_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 TEMPLATE_2017_07_11.dotx</Template>
  <TotalTime>0</TotalTime>
  <Pages>1</Pages>
  <Words>70</Words>
  <Characters>404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Gohar Momjian</dc:creator>
  <cp:lastModifiedBy>Julie Marty-Pearson</cp:lastModifiedBy>
  <cp:revision>2</cp:revision>
  <dcterms:created xsi:type="dcterms:W3CDTF">2019-01-16T18:07:00Z</dcterms:created>
  <dcterms:modified xsi:type="dcterms:W3CDTF">2019-01-16T18:07:00Z</dcterms:modified>
</cp:coreProperties>
</file>